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BB201" w14:textId="59D3F91F" w:rsidR="00B26B49" w:rsidRPr="006C2783" w:rsidRDefault="00BB4AA3" w:rsidP="00F47BE5">
      <w:pPr>
        <w:pStyle w:val="Header1"/>
        <w:sectPr w:rsidR="00B26B49" w:rsidRPr="006C2783" w:rsidSect="00CA3A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0" w:footer="0" w:gutter="0"/>
          <w:cols w:sep="1" w:space="720"/>
          <w:docGrid w:linePitch="326"/>
        </w:sectPr>
      </w:pPr>
      <w:bookmarkStart w:id="0" w:name="_GoBack"/>
      <w:bookmarkEnd w:id="0"/>
      <w:r w:rsidRPr="00F47BE5">
        <w:t>[</w:t>
      </w:r>
      <w:r w:rsidR="00B26B49" w:rsidRPr="00F47BE5">
        <w:t>Club</w:t>
      </w:r>
      <w:r w:rsidR="00642193" w:rsidRPr="00F47BE5">
        <w:t>/District</w:t>
      </w:r>
      <w:r w:rsidRPr="00F47BE5">
        <w:t>]</w:t>
      </w:r>
      <w:r w:rsidR="00B26B49" w:rsidRPr="00F47BE5">
        <w:t xml:space="preserve"> </w:t>
      </w:r>
      <w:r w:rsidR="00642193" w:rsidRPr="00F47BE5">
        <w:t>Newsletter</w:t>
      </w:r>
      <w:r w:rsidR="00B26B49" w:rsidRPr="006C2783">
        <w:br/>
      </w:r>
      <w:r w:rsidRPr="00F47BE5">
        <w:rPr>
          <w:b w:val="0"/>
          <w:bCs w:val="0"/>
          <w:sz w:val="28"/>
          <w:szCs w:val="28"/>
        </w:rPr>
        <w:t>[</w:t>
      </w:r>
      <w:r w:rsidR="00250E6E" w:rsidRPr="00F47BE5">
        <w:rPr>
          <w:b w:val="0"/>
          <w:bCs w:val="0"/>
          <w:sz w:val="28"/>
          <w:szCs w:val="28"/>
        </w:rPr>
        <w:t>Month</w:t>
      </w:r>
      <w:r w:rsidRPr="00F47BE5">
        <w:rPr>
          <w:b w:val="0"/>
          <w:bCs w:val="0"/>
          <w:sz w:val="28"/>
          <w:szCs w:val="28"/>
        </w:rPr>
        <w:t>]</w:t>
      </w:r>
      <w:r w:rsidR="00250E6E" w:rsidRPr="00F47BE5">
        <w:rPr>
          <w:b w:val="0"/>
          <w:bCs w:val="0"/>
          <w:sz w:val="28"/>
          <w:szCs w:val="28"/>
        </w:rPr>
        <w:t xml:space="preserve"> </w:t>
      </w:r>
      <w:r w:rsidRPr="00F47BE5">
        <w:rPr>
          <w:b w:val="0"/>
          <w:bCs w:val="0"/>
          <w:sz w:val="28"/>
          <w:szCs w:val="28"/>
        </w:rPr>
        <w:t>[</w:t>
      </w:r>
      <w:r w:rsidR="00642193" w:rsidRPr="00F47BE5">
        <w:rPr>
          <w:b w:val="0"/>
          <w:bCs w:val="0"/>
          <w:sz w:val="28"/>
          <w:szCs w:val="28"/>
        </w:rPr>
        <w:t>Y</w:t>
      </w:r>
      <w:r w:rsidR="00250E6E" w:rsidRPr="00F47BE5">
        <w:rPr>
          <w:b w:val="0"/>
          <w:bCs w:val="0"/>
          <w:sz w:val="28"/>
          <w:szCs w:val="28"/>
        </w:rPr>
        <w:t>ear</w:t>
      </w:r>
      <w:r w:rsidRPr="00F47BE5">
        <w:rPr>
          <w:b w:val="0"/>
          <w:bCs w:val="0"/>
          <w:sz w:val="28"/>
          <w:szCs w:val="28"/>
        </w:rPr>
        <w:t>]</w:t>
      </w:r>
    </w:p>
    <w:p w14:paraId="7FC9BBC1" w14:textId="11863063" w:rsidR="00250E6E" w:rsidRPr="00F47BE5" w:rsidRDefault="00BB4AA3" w:rsidP="00F47BE5">
      <w:pPr>
        <w:pStyle w:val="Subhead1"/>
      </w:pPr>
      <w:r w:rsidRPr="00F47BE5">
        <w:t>[</w:t>
      </w:r>
      <w:r w:rsidR="00642193" w:rsidRPr="00F47BE5">
        <w:t>Club/District Name</w:t>
      </w:r>
      <w:r w:rsidRPr="00F47BE5">
        <w:t>]</w:t>
      </w:r>
    </w:p>
    <w:p w14:paraId="795EC04F" w14:textId="2F76A7C2" w:rsidR="00250E6E" w:rsidRPr="00F47BE5" w:rsidRDefault="00BB4AA3" w:rsidP="00F47BE5">
      <w:pPr>
        <w:pStyle w:val="Paragraph1"/>
      </w:pPr>
      <w:r w:rsidRPr="00F47BE5">
        <w:t>[</w:t>
      </w:r>
      <w:r w:rsidR="00250E6E" w:rsidRPr="00F47BE5">
        <w:t>Club/District Number</w:t>
      </w:r>
      <w:r w:rsidRPr="00F47BE5">
        <w:t>]</w:t>
      </w:r>
    </w:p>
    <w:p w14:paraId="33195403" w14:textId="77777777" w:rsidR="00642193" w:rsidRDefault="00642193" w:rsidP="00642193">
      <w:pPr>
        <w:spacing w:before="40"/>
        <w:rPr>
          <w:rFonts w:ascii="Arial" w:hAnsi="Arial" w:cs="Arial"/>
          <w:sz w:val="22"/>
          <w:szCs w:val="22"/>
        </w:rPr>
      </w:pPr>
    </w:p>
    <w:p w14:paraId="5C43B337" w14:textId="6DB8C144" w:rsidR="00B26B49" w:rsidRPr="006A35B7" w:rsidRDefault="00642193" w:rsidP="00642193">
      <w:pPr>
        <w:pStyle w:val="Heading3"/>
        <w:spacing w:before="120" w:line="360" w:lineRule="auto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Inside This Issue</w:t>
      </w:r>
    </w:p>
    <w:p w14:paraId="477FC4A2" w14:textId="77777777" w:rsidR="00BB4AA3" w:rsidRPr="00F47BE5" w:rsidRDefault="00BB4AA3" w:rsidP="00F47BE5">
      <w:pPr>
        <w:pStyle w:val="Paragraph1"/>
        <w:spacing w:line="360" w:lineRule="auto"/>
      </w:pPr>
      <w:r w:rsidRPr="00F47BE5">
        <w:t>[Sample Text]</w:t>
      </w:r>
    </w:p>
    <w:p w14:paraId="734F90BB" w14:textId="759EF684" w:rsidR="00BB4AA3" w:rsidRPr="00F47BE5" w:rsidRDefault="00BB4AA3" w:rsidP="00F47BE5">
      <w:pPr>
        <w:pStyle w:val="Paragraph3"/>
      </w:pPr>
      <w:r w:rsidRPr="00F47BE5">
        <w:t>[Sample Text]</w:t>
      </w:r>
    </w:p>
    <w:p w14:paraId="25DF8822" w14:textId="2D717B96" w:rsidR="00642193" w:rsidRPr="00F47BE5" w:rsidRDefault="00BB4AA3" w:rsidP="00F47BE5">
      <w:pPr>
        <w:pStyle w:val="Paragraph3"/>
      </w:pPr>
      <w:r w:rsidRPr="00F47BE5">
        <w:t>[</w:t>
      </w:r>
      <w:r w:rsidR="00642193" w:rsidRPr="00F47BE5">
        <w:t>Sample Text</w:t>
      </w:r>
      <w:r w:rsidRPr="00F47BE5">
        <w:t>]</w:t>
      </w:r>
    </w:p>
    <w:p w14:paraId="4220B403" w14:textId="34052939" w:rsidR="00B26B49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5A87AEC2" w14:textId="70086C5C" w:rsidR="00642193" w:rsidRPr="006A35B7" w:rsidRDefault="00642193" w:rsidP="00F47BE5">
      <w:pPr>
        <w:pStyle w:val="Subhead3"/>
      </w:pPr>
      <w:r>
        <w:t>Deadlines</w:t>
      </w:r>
    </w:p>
    <w:p w14:paraId="3F1E7224" w14:textId="77777777" w:rsidR="00BB4AA3" w:rsidRPr="00F47BE5" w:rsidRDefault="00BB4AA3" w:rsidP="00F47BE5">
      <w:pPr>
        <w:pStyle w:val="Subhead1"/>
      </w:pPr>
      <w:r w:rsidRPr="00F47BE5">
        <w:t>[Subhead]</w:t>
      </w:r>
    </w:p>
    <w:p w14:paraId="0E0D9643" w14:textId="77777777" w:rsidR="00BB4AA3" w:rsidRPr="00F47BE5" w:rsidRDefault="00BB4AA3" w:rsidP="00F47BE5">
      <w:pPr>
        <w:pStyle w:val="Paragraph1"/>
      </w:pPr>
      <w:r w:rsidRPr="00F47BE5">
        <w:t>[Sample Text]</w:t>
      </w:r>
    </w:p>
    <w:p w14:paraId="450B389D" w14:textId="4D44B4D1" w:rsidR="00642193" w:rsidRDefault="00642193" w:rsidP="00B26B49">
      <w:pPr>
        <w:spacing w:before="40"/>
        <w:rPr>
          <w:rFonts w:ascii="Arial" w:hAnsi="Arial" w:cs="Arial"/>
          <w:sz w:val="22"/>
          <w:szCs w:val="22"/>
        </w:rPr>
      </w:pPr>
    </w:p>
    <w:p w14:paraId="13A21BBA" w14:textId="77777777" w:rsidR="00BB4AA3" w:rsidRPr="00F47BE5" w:rsidRDefault="00BB4AA3" w:rsidP="00F47BE5">
      <w:pPr>
        <w:pStyle w:val="Subhead1"/>
      </w:pPr>
      <w:r w:rsidRPr="00F47BE5">
        <w:t>[Subhead]</w:t>
      </w:r>
    </w:p>
    <w:p w14:paraId="4D0E7800" w14:textId="77777777" w:rsidR="00BB4AA3" w:rsidRPr="00F47BE5" w:rsidRDefault="00BB4AA3" w:rsidP="00F47BE5">
      <w:pPr>
        <w:pStyle w:val="Paragraph1"/>
      </w:pPr>
      <w:r w:rsidRPr="00F47BE5">
        <w:t>[Sample Text]</w:t>
      </w:r>
    </w:p>
    <w:p w14:paraId="5FD99B3A" w14:textId="54E61973" w:rsidR="00642193" w:rsidRDefault="00642193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AFFA25" w14:textId="6F0680AF" w:rsidR="00642193" w:rsidRPr="00F47BE5" w:rsidRDefault="00BB4AA3" w:rsidP="00F47BE5">
      <w:pPr>
        <w:pStyle w:val="Subhead1"/>
      </w:pPr>
      <w:r w:rsidRPr="00F47BE5">
        <w:t>[</w:t>
      </w:r>
      <w:r w:rsidR="00642193" w:rsidRPr="00F47BE5">
        <w:t>Subhead</w:t>
      </w:r>
      <w:r w:rsidRPr="00F47BE5">
        <w:t>]</w:t>
      </w:r>
    </w:p>
    <w:p w14:paraId="3D1C2A05" w14:textId="414A522F" w:rsidR="00642193" w:rsidRPr="00F47BE5" w:rsidRDefault="00BB4AA3" w:rsidP="00F47BE5">
      <w:pPr>
        <w:pStyle w:val="Paragraph1"/>
      </w:pPr>
      <w:r w:rsidRPr="00F47BE5">
        <w:t>[</w:t>
      </w:r>
      <w:r w:rsidR="00642193" w:rsidRPr="00F47BE5">
        <w:t>Sample Text</w:t>
      </w:r>
      <w:r w:rsidRPr="00F47BE5">
        <w:t>]</w:t>
      </w:r>
    </w:p>
    <w:p w14:paraId="1A6B412C" w14:textId="58795EEC" w:rsidR="00642193" w:rsidRDefault="00642193" w:rsidP="00B26B49">
      <w:pPr>
        <w:spacing w:before="40"/>
        <w:rPr>
          <w:rFonts w:ascii="Arial" w:hAnsi="Arial" w:cs="Arial"/>
          <w:sz w:val="22"/>
          <w:szCs w:val="22"/>
        </w:rPr>
      </w:pPr>
    </w:p>
    <w:p w14:paraId="3F15F59F" w14:textId="79010820" w:rsidR="00642193" w:rsidRDefault="00642193" w:rsidP="00B26B49">
      <w:pPr>
        <w:spacing w:before="40"/>
        <w:rPr>
          <w:rFonts w:ascii="Arial" w:hAnsi="Arial" w:cs="Arial"/>
          <w:sz w:val="22"/>
          <w:szCs w:val="22"/>
        </w:rPr>
      </w:pPr>
    </w:p>
    <w:p w14:paraId="37A1B148" w14:textId="511AE229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F6311EB" w14:textId="66B321BC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1222070" w14:textId="154314D3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4982959B" w14:textId="31B22E11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1B9E20BD" w14:textId="1C5AAEFB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5DF78F20" w14:textId="7D3AA473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4DC3CA36" w14:textId="6B314BF6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72FCB059" w14:textId="761F0B51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20022062" w14:textId="77777777" w:rsidR="00250E6E" w:rsidRDefault="00250E6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F8E12F1" w14:textId="77777777" w:rsidR="00642193" w:rsidRPr="00D536E1" w:rsidRDefault="00642193" w:rsidP="00B26B49">
      <w:pPr>
        <w:spacing w:before="40"/>
        <w:rPr>
          <w:rFonts w:ascii="Arial" w:hAnsi="Arial" w:cs="Arial"/>
          <w:sz w:val="22"/>
          <w:szCs w:val="22"/>
        </w:rPr>
      </w:pPr>
    </w:p>
    <w:p w14:paraId="020163CE" w14:textId="77777777" w:rsidR="00F47BE5" w:rsidRPr="00F47BE5" w:rsidRDefault="00F47BE5" w:rsidP="00F47BE5">
      <w:pPr>
        <w:pStyle w:val="Paragraph1"/>
      </w:pPr>
      <w:r w:rsidRPr="00F47BE5">
        <w:t xml:space="preserve">We meet every </w:t>
      </w:r>
      <w:r w:rsidRPr="00F47BE5">
        <w:br/>
        <w:t xml:space="preserve">[day of the week] </w:t>
      </w:r>
    </w:p>
    <w:p w14:paraId="0A5E9501" w14:textId="77777777" w:rsidR="00F47BE5" w:rsidRPr="00F47BE5" w:rsidRDefault="00F47BE5" w:rsidP="00F47BE5">
      <w:pPr>
        <w:pStyle w:val="Paragraph1"/>
      </w:pPr>
      <w:r w:rsidRPr="00F47BE5">
        <w:t>from [00:00 to 00:00]</w:t>
      </w:r>
    </w:p>
    <w:p w14:paraId="6986FF8F" w14:textId="77777777" w:rsidR="00F47BE5" w:rsidRPr="00F47BE5" w:rsidRDefault="00F47BE5" w:rsidP="00F47BE5">
      <w:pPr>
        <w:pStyle w:val="Paragraph1"/>
      </w:pPr>
    </w:p>
    <w:p w14:paraId="7B070A9F" w14:textId="77777777" w:rsidR="00F47BE5" w:rsidRPr="00F47BE5" w:rsidRDefault="00F47BE5" w:rsidP="00F47BE5">
      <w:pPr>
        <w:pStyle w:val="Paragraph1"/>
      </w:pPr>
      <w:r w:rsidRPr="00F47BE5">
        <w:t xml:space="preserve">For more information, </w:t>
      </w:r>
      <w:r w:rsidRPr="00F47BE5">
        <w:br/>
        <w:t xml:space="preserve">visit our website </w:t>
      </w:r>
      <w:r w:rsidRPr="00F47BE5">
        <w:br/>
        <w:t>[</w:t>
      </w:r>
      <w:hyperlink r:id="rId14" w:history="1">
        <w:r w:rsidRPr="00F47BE5">
          <w:rPr>
            <w:rStyle w:val="Hyperlink"/>
          </w:rPr>
          <w:t>www.oursite.org</w:t>
        </w:r>
      </w:hyperlink>
      <w:r w:rsidRPr="00F47BE5">
        <w:t>]</w:t>
      </w:r>
    </w:p>
    <w:p w14:paraId="582F6614" w14:textId="77777777" w:rsidR="00F47BE5" w:rsidRPr="00F47BE5" w:rsidRDefault="00F47BE5" w:rsidP="00F47BE5">
      <w:pPr>
        <w:pStyle w:val="Paragraph1"/>
      </w:pPr>
    </w:p>
    <w:p w14:paraId="2D6BF1E5" w14:textId="77777777" w:rsidR="00F47BE5" w:rsidRPr="00F47BE5" w:rsidRDefault="00F47BE5" w:rsidP="00F47BE5">
      <w:pPr>
        <w:pStyle w:val="Paragraph1"/>
      </w:pPr>
      <w:r w:rsidRPr="00F47BE5">
        <w:t>Toastmasters International</w:t>
      </w:r>
    </w:p>
    <w:p w14:paraId="212BB5DC" w14:textId="77777777" w:rsidR="00F47BE5" w:rsidRPr="00F47BE5" w:rsidRDefault="00D65D7B" w:rsidP="00F47BE5">
      <w:pPr>
        <w:pStyle w:val="Paragraph1"/>
        <w:rPr>
          <w:rStyle w:val="Hyperlink"/>
        </w:rPr>
      </w:pPr>
      <w:hyperlink r:id="rId15" w:history="1">
        <w:r w:rsidR="00F47BE5" w:rsidRPr="00F47BE5">
          <w:rPr>
            <w:rStyle w:val="Hyperlink"/>
          </w:rPr>
          <w:t>www.toastmasters.org</w:t>
        </w:r>
      </w:hyperlink>
    </w:p>
    <w:p w14:paraId="12696171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2FB378D0" w14:textId="254938B5" w:rsidR="0086507B" w:rsidRPr="00F47BE5" w:rsidRDefault="00BB4AA3" w:rsidP="00F47BE5">
      <w:pPr>
        <w:pStyle w:val="Header3"/>
      </w:pPr>
      <w:r w:rsidRPr="00F47BE5">
        <w:t>[</w:t>
      </w:r>
      <w:r w:rsidR="0086507B" w:rsidRPr="00F47BE5">
        <w:t>Heading</w:t>
      </w:r>
      <w:r w:rsidRPr="00F47BE5">
        <w:t>]</w:t>
      </w:r>
    </w:p>
    <w:p w14:paraId="65F2D565" w14:textId="02D61884" w:rsidR="00B26B49" w:rsidRPr="00F47BE5" w:rsidRDefault="00BB4AA3" w:rsidP="00F47BE5">
      <w:pPr>
        <w:pStyle w:val="Subhead1"/>
      </w:pPr>
      <w:r w:rsidRPr="00F47BE5">
        <w:t>[</w:t>
      </w:r>
      <w:r w:rsidR="0086507B" w:rsidRPr="00F47BE5">
        <w:t>Subhead</w:t>
      </w:r>
      <w:r w:rsidRPr="00F47BE5">
        <w:t>]</w:t>
      </w:r>
    </w:p>
    <w:p w14:paraId="2FC71C9E" w14:textId="7C9D765F" w:rsidR="0086507B" w:rsidRPr="00F47BE5" w:rsidRDefault="00BB4AA3" w:rsidP="00F47BE5">
      <w:pPr>
        <w:pStyle w:val="Paragraph1"/>
      </w:pPr>
      <w:r w:rsidRPr="00F47BE5">
        <w:t>[</w:t>
      </w:r>
      <w:r w:rsidR="0086507B" w:rsidRPr="00F47BE5">
        <w:t>Sample Text</w:t>
      </w:r>
      <w:r w:rsidRPr="00F47BE5">
        <w:t>]</w:t>
      </w:r>
    </w:p>
    <w:p w14:paraId="3F03ABA4" w14:textId="0ADC8B39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49D5B89D" w14:textId="27182DA3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659B8E72" w14:textId="4402CEDF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3AC71276" w14:textId="30CB0B0E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873F2D2" w14:textId="13376138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4E996FCB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53CA6A74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7FE598F" w14:textId="77777777" w:rsidR="0086507B" w:rsidRPr="00D536E1" w:rsidRDefault="0086507B" w:rsidP="0086507B">
      <w:pPr>
        <w:rPr>
          <w:rFonts w:ascii="Arial" w:hAnsi="Arial" w:cs="Arial"/>
          <w:sz w:val="22"/>
          <w:szCs w:val="22"/>
        </w:rPr>
      </w:pPr>
    </w:p>
    <w:p w14:paraId="0037360D" w14:textId="77777777" w:rsidR="00F47BE5" w:rsidRPr="00F47BE5" w:rsidRDefault="00F47BE5" w:rsidP="00F47BE5">
      <w:pPr>
        <w:pStyle w:val="Subhead1"/>
      </w:pPr>
      <w:r w:rsidRPr="00F47BE5">
        <w:t>[Subhead]</w:t>
      </w:r>
    </w:p>
    <w:p w14:paraId="61213D9A" w14:textId="77777777" w:rsidR="00F47BE5" w:rsidRPr="00F47BE5" w:rsidRDefault="00F47BE5" w:rsidP="00F47BE5">
      <w:pPr>
        <w:pStyle w:val="Paragraph1"/>
      </w:pPr>
      <w:r w:rsidRPr="00F47BE5">
        <w:t>[Sample Text]</w:t>
      </w:r>
    </w:p>
    <w:p w14:paraId="1F42E7EE" w14:textId="021BFD5B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06D3404A" w14:textId="7777777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72BFAF90" w14:textId="367153DF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34AB7598" w14:textId="6F629F6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358A1865" w14:textId="7777777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45DD4A64" w14:textId="1762C26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42C8B03A" w14:textId="7777777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05BCC227" w14:textId="77777777" w:rsidR="0086507B" w:rsidRDefault="0086507B">
      <w:pPr>
        <w:rPr>
          <w:rFonts w:ascii="Arial" w:hAnsi="Arial" w:cs="Arial"/>
          <w:b/>
          <w:bCs/>
          <w:sz w:val="22"/>
          <w:szCs w:val="22"/>
        </w:rPr>
      </w:pPr>
    </w:p>
    <w:p w14:paraId="3570F96E" w14:textId="5DDD9527" w:rsidR="0086507B" w:rsidRPr="00F47BE5" w:rsidRDefault="00BB4AA3" w:rsidP="00F47BE5">
      <w:pPr>
        <w:pStyle w:val="Header3"/>
      </w:pPr>
      <w:r w:rsidRPr="00F47BE5">
        <w:t>[</w:t>
      </w:r>
      <w:r w:rsidR="0086507B" w:rsidRPr="00F47BE5">
        <w:t>Heading</w:t>
      </w:r>
      <w:r w:rsidRPr="00F47BE5">
        <w:t>]</w:t>
      </w:r>
    </w:p>
    <w:p w14:paraId="53453595" w14:textId="77777777" w:rsidR="00F47BE5" w:rsidRPr="00F47BE5" w:rsidRDefault="00F47BE5" w:rsidP="00F47BE5">
      <w:pPr>
        <w:pStyle w:val="Subhead1"/>
      </w:pPr>
      <w:r w:rsidRPr="00F47BE5">
        <w:t>[Subhead]</w:t>
      </w:r>
    </w:p>
    <w:p w14:paraId="212567ED" w14:textId="77777777" w:rsidR="00F47BE5" w:rsidRPr="00F47BE5" w:rsidRDefault="00F47BE5" w:rsidP="00F47BE5">
      <w:pPr>
        <w:pStyle w:val="Paragraph1"/>
      </w:pPr>
      <w:r w:rsidRPr="00F47BE5">
        <w:t>[Sample Text]</w:t>
      </w:r>
    </w:p>
    <w:p w14:paraId="77332EC5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01962C56" w14:textId="2EE411B2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E87AFD4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0A90CE58" w14:textId="0DD6BCC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0214C8DB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0BFE8578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92FA0F3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333E95F2" w14:textId="77777777" w:rsidR="0086507B" w:rsidRPr="00D536E1" w:rsidRDefault="0086507B" w:rsidP="0086507B">
      <w:pPr>
        <w:rPr>
          <w:rFonts w:ascii="Arial" w:hAnsi="Arial" w:cs="Arial"/>
          <w:sz w:val="22"/>
          <w:szCs w:val="22"/>
        </w:rPr>
      </w:pPr>
    </w:p>
    <w:p w14:paraId="3310BDEC" w14:textId="77777777" w:rsidR="00F47BE5" w:rsidRPr="00F47BE5" w:rsidRDefault="00F47BE5" w:rsidP="00F47BE5">
      <w:pPr>
        <w:pStyle w:val="Subhead1"/>
      </w:pPr>
      <w:r w:rsidRPr="00F47BE5">
        <w:t>[Subhead]</w:t>
      </w:r>
    </w:p>
    <w:p w14:paraId="2452E3DF" w14:textId="77777777" w:rsidR="00F47BE5" w:rsidRPr="00F47BE5" w:rsidRDefault="00F47BE5" w:rsidP="00F47BE5">
      <w:pPr>
        <w:pStyle w:val="Paragraph1"/>
      </w:pPr>
      <w:r w:rsidRPr="00F47BE5">
        <w:t>[Sample Text]</w:t>
      </w:r>
    </w:p>
    <w:p w14:paraId="2703E7CE" w14:textId="5BE080AF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4EB591EA" w14:textId="3E530863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127595DC" w14:textId="726A33A0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6F4B788F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31F09139" w14:textId="75001058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1E7FFB9A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20D0474A" w14:textId="714BA89D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28D29362" w14:textId="557BB432" w:rsidR="00E050CC" w:rsidRDefault="00E050C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4671872" w14:textId="77777777" w:rsidR="00E050CC" w:rsidRDefault="00E050CC" w:rsidP="00D536E1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  <w:sectPr w:rsidR="00E050CC" w:rsidSect="00D536E1">
          <w:type w:val="continuous"/>
          <w:pgSz w:w="12240" w:h="15840"/>
          <w:pgMar w:top="720" w:right="720" w:bottom="720" w:left="720" w:header="288" w:footer="288" w:gutter="0"/>
          <w:cols w:num="2" w:sep="1" w:space="720" w:equalWidth="0">
            <w:col w:w="3024" w:space="720"/>
            <w:col w:w="7056"/>
          </w:cols>
          <w:docGrid w:linePitch="326"/>
        </w:sectPr>
      </w:pPr>
    </w:p>
    <w:p w14:paraId="2D3EF75B" w14:textId="16B10EA1" w:rsidR="0086507B" w:rsidRPr="00D536E1" w:rsidRDefault="009F4333" w:rsidP="006C2783">
      <w:pPr>
        <w:pStyle w:val="Header1"/>
        <w:rPr>
          <w:sz w:val="28"/>
          <w:szCs w:val="28"/>
        </w:rPr>
        <w:sectPr w:rsidR="0086507B" w:rsidRPr="00D536E1" w:rsidSect="00CA3A0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720" w:right="720" w:bottom="720" w:left="720" w:header="0" w:footer="0" w:gutter="0"/>
          <w:cols w:sep="1" w:space="720"/>
          <w:docGrid w:linePitch="326"/>
        </w:sectPr>
      </w:pPr>
      <w:r w:rsidRPr="006C2783">
        <w:lastRenderedPageBreak/>
        <w:t>[</w:t>
      </w:r>
      <w:r w:rsidR="0086507B" w:rsidRPr="006C2783">
        <w:t>Club/District</w:t>
      </w:r>
      <w:r w:rsidRPr="006C2783">
        <w:t>]</w:t>
      </w:r>
      <w:r w:rsidR="0086507B" w:rsidRPr="006C2783">
        <w:t xml:space="preserve"> Newsletter</w:t>
      </w:r>
      <w:r w:rsidR="0086507B" w:rsidRPr="00D536E1">
        <w:br/>
      </w:r>
      <w:r w:rsidRPr="00F47BE5">
        <w:rPr>
          <w:b w:val="0"/>
          <w:bCs w:val="0"/>
          <w:sz w:val="28"/>
          <w:szCs w:val="28"/>
        </w:rPr>
        <w:t>[</w:t>
      </w:r>
      <w:r w:rsidR="00250E6E" w:rsidRPr="00F47BE5">
        <w:rPr>
          <w:b w:val="0"/>
          <w:bCs w:val="0"/>
          <w:sz w:val="28"/>
          <w:szCs w:val="28"/>
        </w:rPr>
        <w:t>Month</w:t>
      </w:r>
      <w:r w:rsidRPr="00F47BE5">
        <w:rPr>
          <w:b w:val="0"/>
          <w:bCs w:val="0"/>
          <w:sz w:val="28"/>
          <w:szCs w:val="28"/>
        </w:rPr>
        <w:t>]</w:t>
      </w:r>
      <w:r w:rsidR="00250E6E" w:rsidRPr="00F47BE5">
        <w:rPr>
          <w:b w:val="0"/>
          <w:bCs w:val="0"/>
          <w:sz w:val="28"/>
          <w:szCs w:val="28"/>
        </w:rPr>
        <w:t xml:space="preserve"> </w:t>
      </w:r>
      <w:r w:rsidRPr="00F47BE5">
        <w:rPr>
          <w:b w:val="0"/>
          <w:bCs w:val="0"/>
          <w:sz w:val="28"/>
          <w:szCs w:val="28"/>
        </w:rPr>
        <w:t>[</w:t>
      </w:r>
      <w:r w:rsidR="00250E6E" w:rsidRPr="00F47BE5">
        <w:rPr>
          <w:b w:val="0"/>
          <w:bCs w:val="0"/>
          <w:sz w:val="28"/>
          <w:szCs w:val="28"/>
        </w:rPr>
        <w:t>Year</w:t>
      </w:r>
      <w:r w:rsidRPr="00F47BE5">
        <w:rPr>
          <w:b w:val="0"/>
          <w:bCs w:val="0"/>
          <w:sz w:val="28"/>
          <w:szCs w:val="28"/>
        </w:rPr>
        <w:t>]</w:t>
      </w:r>
      <w:r w:rsidR="00250E6E" w:rsidRPr="00F47BE5">
        <w:rPr>
          <w:b w:val="0"/>
          <w:bCs w:val="0"/>
          <w:sz w:val="28"/>
          <w:szCs w:val="28"/>
        </w:rPr>
        <w:t xml:space="preserve"> c</w:t>
      </w:r>
      <w:r w:rsidR="0086507B" w:rsidRPr="00F47BE5">
        <w:rPr>
          <w:b w:val="0"/>
          <w:bCs w:val="0"/>
          <w:sz w:val="28"/>
          <w:szCs w:val="28"/>
        </w:rPr>
        <w:t>ontinue</w:t>
      </w:r>
      <w:r w:rsidR="00016AAC" w:rsidRPr="00F47BE5">
        <w:rPr>
          <w:b w:val="0"/>
          <w:bCs w:val="0"/>
          <w:sz w:val="28"/>
          <w:szCs w:val="28"/>
        </w:rPr>
        <w:t>d</w:t>
      </w:r>
    </w:p>
    <w:tbl>
      <w:tblPr>
        <w:tblpPr w:leftFromText="180" w:rightFromText="180" w:vertAnchor="text" w:tblpX="-360" w:tblpY="-2"/>
        <w:tblW w:w="342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20"/>
      </w:tblGrid>
      <w:tr w:rsidR="006C2783" w14:paraId="27E56E17" w14:textId="77777777" w:rsidTr="00250E87">
        <w:trPr>
          <w:trHeight w:val="6813"/>
        </w:trPr>
        <w:tc>
          <w:tcPr>
            <w:tcW w:w="3420" w:type="dxa"/>
            <w:shd w:val="clear" w:color="auto" w:fill="D9D9D9" w:themeFill="background1" w:themeFillShade="D9"/>
          </w:tcPr>
          <w:p w14:paraId="061F2E5A" w14:textId="77777777" w:rsidR="006C0995" w:rsidRPr="006C0995" w:rsidRDefault="006C0995" w:rsidP="009F43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4165"/>
                <w:sz w:val="30"/>
                <w:szCs w:val="30"/>
              </w:rPr>
            </w:pPr>
          </w:p>
          <w:p w14:paraId="04CEFADF" w14:textId="3F7FD606" w:rsidR="006C0995" w:rsidRPr="006C2783" w:rsidRDefault="009F4333" w:rsidP="006C2783">
            <w:pPr>
              <w:pStyle w:val="Header2"/>
              <w:framePr w:hSpace="0" w:wrap="auto" w:vAnchor="margin" w:xAlign="left" w:yAlign="inline"/>
            </w:pPr>
            <w:r w:rsidRPr="006C2783">
              <w:t>[</w:t>
            </w:r>
            <w:r w:rsidR="006C0995" w:rsidRPr="006C2783">
              <w:t>Heading</w:t>
            </w:r>
            <w:r w:rsidRPr="006C2783">
              <w:t>]</w:t>
            </w:r>
          </w:p>
          <w:p w14:paraId="137AFD9A" w14:textId="5D14F814" w:rsidR="006C0995" w:rsidRPr="00D536E1" w:rsidRDefault="009F4333" w:rsidP="006C2783">
            <w:pPr>
              <w:pStyle w:val="Subhead2"/>
            </w:pPr>
            <w:r>
              <w:t>[</w:t>
            </w:r>
            <w:r w:rsidR="006C0995">
              <w:t>Subhead</w:t>
            </w:r>
            <w:r>
              <w:t>]</w:t>
            </w:r>
          </w:p>
          <w:p w14:paraId="705FC673" w14:textId="62EDA699" w:rsidR="006C0995" w:rsidRDefault="009F4333" w:rsidP="006C2783">
            <w:pPr>
              <w:pStyle w:val="Paragraph2"/>
            </w:pPr>
            <w:r>
              <w:t>[</w:t>
            </w:r>
            <w:r w:rsidR="006C0995">
              <w:t>Sample Text</w:t>
            </w:r>
            <w:r>
              <w:t>]</w:t>
            </w:r>
          </w:p>
          <w:p w14:paraId="254D0AE3" w14:textId="77777777" w:rsidR="006C0995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3B91A8" w14:textId="77777777" w:rsidR="006C0995" w:rsidRDefault="006C0995" w:rsidP="009F433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4FC10F" w14:textId="77777777" w:rsidR="006C0995" w:rsidRPr="00D536E1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7B0885" w14:textId="77777777" w:rsidR="009F4333" w:rsidRPr="00D536E1" w:rsidRDefault="009F4333" w:rsidP="006C2783">
            <w:pPr>
              <w:pStyle w:val="Subhead2"/>
            </w:pPr>
            <w:r>
              <w:t>[Subhead]</w:t>
            </w:r>
          </w:p>
          <w:p w14:paraId="16028D64" w14:textId="77777777" w:rsidR="009F4333" w:rsidRDefault="009F4333" w:rsidP="006C2783">
            <w:pPr>
              <w:pStyle w:val="Paragraph2"/>
            </w:pPr>
            <w:r>
              <w:t>[Sample Text]</w:t>
            </w:r>
          </w:p>
          <w:p w14:paraId="2BC44CAC" w14:textId="77777777" w:rsidR="006C0995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BE1F8E" w14:textId="77777777" w:rsidR="006C0995" w:rsidRDefault="006C0995" w:rsidP="009F433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CD3F7D" w14:textId="77777777" w:rsidR="006C0995" w:rsidRPr="00D536E1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AF6FC35" w14:textId="77777777" w:rsidR="009F4333" w:rsidRPr="00D536E1" w:rsidRDefault="009F4333" w:rsidP="006C2783">
            <w:pPr>
              <w:pStyle w:val="Subhead2"/>
            </w:pPr>
            <w:r>
              <w:t>[Subhead]</w:t>
            </w:r>
          </w:p>
          <w:p w14:paraId="70367703" w14:textId="77777777" w:rsidR="009F4333" w:rsidRDefault="009F4333" w:rsidP="006C2783">
            <w:pPr>
              <w:pStyle w:val="Paragraph2"/>
            </w:pPr>
            <w:r>
              <w:t>[Sample Text]</w:t>
            </w:r>
          </w:p>
          <w:p w14:paraId="2F69210A" w14:textId="77777777" w:rsidR="006C0995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F255ABD" w14:textId="77777777" w:rsidR="006C0995" w:rsidRDefault="006C0995" w:rsidP="009F433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170A43" w14:textId="77777777" w:rsidR="006C0995" w:rsidRPr="00D536E1" w:rsidRDefault="006C0995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808E5F" w14:textId="77777777" w:rsidR="009F4333" w:rsidRPr="006C2783" w:rsidRDefault="009F4333" w:rsidP="006C2783">
            <w:pPr>
              <w:pStyle w:val="Subhead1"/>
              <w:jc w:val="center"/>
            </w:pPr>
            <w:r w:rsidRPr="006C2783">
              <w:t>[Subhead]</w:t>
            </w:r>
          </w:p>
          <w:p w14:paraId="02E2BC17" w14:textId="77777777" w:rsidR="009F4333" w:rsidRDefault="009F4333" w:rsidP="009F43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[Sample Text]</w:t>
            </w:r>
          </w:p>
          <w:p w14:paraId="7B00B4E2" w14:textId="77777777" w:rsidR="006C0995" w:rsidRDefault="006C0995" w:rsidP="009F433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5284017" w14:textId="77777777" w:rsidR="006C0995" w:rsidRDefault="006C0995" w:rsidP="009F433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42FAFDC" w14:textId="77777777" w:rsidR="006C0995" w:rsidRDefault="006C0995" w:rsidP="009F433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47A6E47" w14:textId="77777777" w:rsidR="006C0995" w:rsidRDefault="006C0995" w:rsidP="009F4333">
            <w:pPr>
              <w:spacing w:before="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CAF742" w14:textId="77777777" w:rsidR="0086507B" w:rsidRDefault="0086507B" w:rsidP="0086507B">
      <w:pPr>
        <w:rPr>
          <w:rFonts w:ascii="Arial" w:hAnsi="Arial" w:cs="Arial"/>
          <w:b/>
          <w:bCs/>
          <w:sz w:val="22"/>
          <w:szCs w:val="22"/>
        </w:rPr>
      </w:pPr>
    </w:p>
    <w:p w14:paraId="33685BF1" w14:textId="437C8E9F" w:rsidR="0086507B" w:rsidRDefault="0086507B" w:rsidP="0086507B">
      <w:pPr>
        <w:spacing w:before="40"/>
        <w:rPr>
          <w:rFonts w:ascii="Arial" w:hAnsi="Arial" w:cs="Arial"/>
          <w:sz w:val="22"/>
          <w:szCs w:val="22"/>
        </w:rPr>
      </w:pPr>
    </w:p>
    <w:p w14:paraId="3B9D5845" w14:textId="113340A3" w:rsidR="0086507B" w:rsidRDefault="0086507B" w:rsidP="0086507B">
      <w:pPr>
        <w:spacing w:before="40"/>
        <w:rPr>
          <w:rFonts w:ascii="Arial" w:hAnsi="Arial" w:cs="Arial"/>
          <w:sz w:val="22"/>
          <w:szCs w:val="22"/>
        </w:rPr>
      </w:pPr>
    </w:p>
    <w:p w14:paraId="76437405" w14:textId="74660EEF" w:rsidR="00AB63B4" w:rsidRDefault="00AB63B4" w:rsidP="0086507B">
      <w:pPr>
        <w:spacing w:before="40"/>
        <w:rPr>
          <w:rFonts w:ascii="Arial" w:hAnsi="Arial" w:cs="Arial"/>
          <w:sz w:val="22"/>
          <w:szCs w:val="22"/>
        </w:rPr>
      </w:pPr>
    </w:p>
    <w:p w14:paraId="0A57CEFA" w14:textId="22D3BB75" w:rsidR="00250E87" w:rsidRDefault="00250E87" w:rsidP="0086507B">
      <w:pPr>
        <w:spacing w:before="40"/>
        <w:rPr>
          <w:rFonts w:ascii="Arial" w:hAnsi="Arial" w:cs="Arial"/>
          <w:sz w:val="22"/>
          <w:szCs w:val="22"/>
        </w:rPr>
      </w:pPr>
    </w:p>
    <w:p w14:paraId="2FCB2F07" w14:textId="77777777" w:rsidR="006C2783" w:rsidRDefault="006C2783" w:rsidP="0086507B">
      <w:pPr>
        <w:spacing w:before="40"/>
        <w:rPr>
          <w:rFonts w:ascii="Arial" w:hAnsi="Arial" w:cs="Arial"/>
          <w:sz w:val="22"/>
          <w:szCs w:val="22"/>
        </w:rPr>
      </w:pPr>
    </w:p>
    <w:p w14:paraId="7DF68366" w14:textId="49D5F161" w:rsidR="00AB63B4" w:rsidRDefault="00AB63B4" w:rsidP="0086507B">
      <w:pPr>
        <w:spacing w:before="40"/>
        <w:rPr>
          <w:rFonts w:ascii="Arial" w:hAnsi="Arial" w:cs="Arial"/>
          <w:sz w:val="22"/>
          <w:szCs w:val="22"/>
        </w:rPr>
      </w:pPr>
    </w:p>
    <w:p w14:paraId="459C0CD5" w14:textId="77777777" w:rsidR="0086507B" w:rsidRDefault="0086507B" w:rsidP="006C2783">
      <w:pPr>
        <w:pStyle w:val="Paragraph1"/>
      </w:pPr>
    </w:p>
    <w:p w14:paraId="05AEC632" w14:textId="0FD2DD03" w:rsidR="00AB63B4" w:rsidRPr="00F47BE5" w:rsidRDefault="00AB63B4" w:rsidP="00F47BE5">
      <w:pPr>
        <w:pStyle w:val="Paragraph1"/>
      </w:pPr>
      <w:r w:rsidRPr="00F47BE5">
        <w:t xml:space="preserve">We meet every </w:t>
      </w:r>
      <w:r w:rsidRPr="00F47BE5">
        <w:br/>
        <w:t xml:space="preserve">[day of the week] </w:t>
      </w:r>
    </w:p>
    <w:p w14:paraId="1CF63260" w14:textId="6253BC2B" w:rsidR="00AB63B4" w:rsidRPr="00F47BE5" w:rsidRDefault="00AB63B4" w:rsidP="00F47BE5">
      <w:pPr>
        <w:pStyle w:val="Paragraph1"/>
      </w:pPr>
      <w:r w:rsidRPr="00F47BE5">
        <w:t>from [00:00 to 00:00]</w:t>
      </w:r>
    </w:p>
    <w:p w14:paraId="2BF747EC" w14:textId="77777777" w:rsidR="00AB63B4" w:rsidRPr="00F47BE5" w:rsidRDefault="00AB63B4" w:rsidP="00F47BE5">
      <w:pPr>
        <w:pStyle w:val="Paragraph1"/>
      </w:pPr>
    </w:p>
    <w:p w14:paraId="488EE14E" w14:textId="7A7130DF" w:rsidR="00AB63B4" w:rsidRPr="00F47BE5" w:rsidRDefault="00AB63B4" w:rsidP="00F47BE5">
      <w:pPr>
        <w:pStyle w:val="Paragraph1"/>
      </w:pPr>
      <w:r w:rsidRPr="00F47BE5">
        <w:t xml:space="preserve">For more information, </w:t>
      </w:r>
      <w:r w:rsidRPr="00F47BE5">
        <w:br/>
        <w:t xml:space="preserve">visit our website </w:t>
      </w:r>
      <w:r w:rsidRPr="00F47BE5">
        <w:br/>
      </w:r>
      <w:r w:rsidR="009F4333" w:rsidRPr="00F47BE5">
        <w:t>[</w:t>
      </w:r>
      <w:hyperlink r:id="rId22" w:history="1">
        <w:r w:rsidR="009F4333" w:rsidRPr="00F47BE5">
          <w:rPr>
            <w:rStyle w:val="Hyperlink"/>
          </w:rPr>
          <w:t>www.oursite.org</w:t>
        </w:r>
      </w:hyperlink>
      <w:r w:rsidR="009F4333" w:rsidRPr="00F47BE5">
        <w:t>]</w:t>
      </w:r>
    </w:p>
    <w:p w14:paraId="2C664C7F" w14:textId="77777777" w:rsidR="00AB63B4" w:rsidRPr="00F47BE5" w:rsidRDefault="00AB63B4" w:rsidP="00F47BE5">
      <w:pPr>
        <w:pStyle w:val="Paragraph1"/>
      </w:pPr>
    </w:p>
    <w:p w14:paraId="6B9171D6" w14:textId="77777777" w:rsidR="00AB63B4" w:rsidRPr="00F47BE5" w:rsidRDefault="00AB63B4" w:rsidP="00F47BE5">
      <w:pPr>
        <w:pStyle w:val="Paragraph1"/>
      </w:pPr>
      <w:r w:rsidRPr="00F47BE5">
        <w:t>Toastmasters International</w:t>
      </w:r>
    </w:p>
    <w:p w14:paraId="45C90671" w14:textId="63C08C1A" w:rsidR="00AB63B4" w:rsidRPr="00F47BE5" w:rsidRDefault="00D65D7B" w:rsidP="00F47BE5">
      <w:pPr>
        <w:pStyle w:val="Paragraph1"/>
        <w:rPr>
          <w:rStyle w:val="Hyperlink"/>
        </w:rPr>
      </w:pPr>
      <w:hyperlink r:id="rId23" w:history="1">
        <w:r w:rsidR="00AB63B4" w:rsidRPr="00F47BE5">
          <w:rPr>
            <w:rStyle w:val="Hyperlink"/>
          </w:rPr>
          <w:t>www.toastmasters.org</w:t>
        </w:r>
      </w:hyperlink>
    </w:p>
    <w:p w14:paraId="0EA530E2" w14:textId="77777777" w:rsidR="0086507B" w:rsidRDefault="0086507B" w:rsidP="0086507B">
      <w:pPr>
        <w:spacing w:before="40"/>
        <w:rPr>
          <w:rFonts w:ascii="Arial" w:hAnsi="Arial" w:cs="Arial"/>
          <w:sz w:val="22"/>
          <w:szCs w:val="22"/>
        </w:rPr>
      </w:pPr>
    </w:p>
    <w:p w14:paraId="7C1A2EF2" w14:textId="77777777" w:rsidR="009F4333" w:rsidRPr="00016AAC" w:rsidRDefault="009F4333" w:rsidP="009F4333">
      <w:pPr>
        <w:spacing w:line="480" w:lineRule="auto"/>
        <w:rPr>
          <w:rFonts w:ascii="Arial" w:hAnsi="Arial" w:cs="Arial"/>
          <w:b/>
          <w:bCs/>
          <w:color w:val="772432"/>
          <w:sz w:val="32"/>
          <w:szCs w:val="32"/>
        </w:rPr>
      </w:pPr>
      <w:r>
        <w:rPr>
          <w:rFonts w:ascii="Arial" w:hAnsi="Arial" w:cs="Arial"/>
          <w:b/>
          <w:bCs/>
          <w:color w:val="772432"/>
          <w:sz w:val="32"/>
          <w:szCs w:val="32"/>
        </w:rPr>
        <w:t>[</w:t>
      </w:r>
      <w:r w:rsidRPr="0086507B">
        <w:rPr>
          <w:rFonts w:ascii="Arial" w:hAnsi="Arial" w:cs="Arial"/>
          <w:b/>
          <w:bCs/>
          <w:color w:val="772432"/>
          <w:sz w:val="32"/>
          <w:szCs w:val="32"/>
        </w:rPr>
        <w:t>Heading</w:t>
      </w:r>
      <w:r>
        <w:rPr>
          <w:rFonts w:ascii="Arial" w:hAnsi="Arial" w:cs="Arial"/>
          <w:b/>
          <w:bCs/>
          <w:color w:val="772432"/>
          <w:sz w:val="32"/>
          <w:szCs w:val="32"/>
        </w:rPr>
        <w:t>]</w:t>
      </w:r>
    </w:p>
    <w:p w14:paraId="2583D57A" w14:textId="08C319F3" w:rsidR="009F4333" w:rsidRPr="006C2783" w:rsidRDefault="009F4333" w:rsidP="006C2783">
      <w:pPr>
        <w:pStyle w:val="Subhead1"/>
      </w:pPr>
      <w:r w:rsidRPr="006C2783">
        <w:t>[Subhead]</w:t>
      </w:r>
    </w:p>
    <w:p w14:paraId="3E874F61" w14:textId="77777777" w:rsidR="006C2783" w:rsidRDefault="006C2783" w:rsidP="006C27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[Sample Text]</w:t>
      </w:r>
    </w:p>
    <w:p w14:paraId="5D0A08A4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64FA7483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754A5DF" w14:textId="0405BF1C" w:rsidR="0086507B" w:rsidRPr="00250E87" w:rsidRDefault="00250E87" w:rsidP="008650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56C4584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25B382D7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72AF3A2F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4758133C" w14:textId="77777777" w:rsidR="0086507B" w:rsidRDefault="0086507B" w:rsidP="0086507B">
      <w:pPr>
        <w:rPr>
          <w:rFonts w:ascii="Arial" w:hAnsi="Arial" w:cs="Arial"/>
          <w:sz w:val="22"/>
          <w:szCs w:val="22"/>
        </w:rPr>
      </w:pPr>
    </w:p>
    <w:p w14:paraId="18E6CFDF" w14:textId="77777777" w:rsidR="0086507B" w:rsidRPr="00D536E1" w:rsidRDefault="0086507B" w:rsidP="0086507B">
      <w:pPr>
        <w:rPr>
          <w:rFonts w:ascii="Arial" w:hAnsi="Arial" w:cs="Arial"/>
          <w:sz w:val="22"/>
          <w:szCs w:val="22"/>
        </w:rPr>
      </w:pPr>
    </w:p>
    <w:p w14:paraId="71FAD22A" w14:textId="77777777" w:rsidR="009F4333" w:rsidRPr="006C2783" w:rsidRDefault="009F4333" w:rsidP="006C2783">
      <w:pPr>
        <w:pStyle w:val="Subhead1"/>
      </w:pPr>
      <w:r w:rsidRPr="006C2783">
        <w:t>[Subhead]</w:t>
      </w:r>
    </w:p>
    <w:p w14:paraId="3E5D89FF" w14:textId="77777777" w:rsidR="009F4333" w:rsidRDefault="009F4333" w:rsidP="006C2783">
      <w:pPr>
        <w:pStyle w:val="Paragraph1"/>
      </w:pPr>
      <w:r>
        <w:t>[Sample Text]</w:t>
      </w:r>
    </w:p>
    <w:p w14:paraId="0F6B6D85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27554C1A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0E55518C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7A262200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23F35868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499351BE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33B3B633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106183A5" w14:textId="3B3682B4" w:rsidR="006C0995" w:rsidRPr="00016AAC" w:rsidRDefault="009F4333" w:rsidP="00016AAC">
      <w:pPr>
        <w:spacing w:line="480" w:lineRule="auto"/>
        <w:rPr>
          <w:rFonts w:ascii="Arial" w:hAnsi="Arial" w:cs="Arial"/>
          <w:b/>
          <w:bCs/>
          <w:color w:val="772432"/>
          <w:sz w:val="32"/>
          <w:szCs w:val="32"/>
        </w:rPr>
      </w:pPr>
      <w:r>
        <w:rPr>
          <w:rFonts w:ascii="Arial" w:hAnsi="Arial" w:cs="Arial"/>
          <w:b/>
          <w:bCs/>
          <w:color w:val="772432"/>
          <w:sz w:val="32"/>
          <w:szCs w:val="32"/>
        </w:rPr>
        <w:t>[</w:t>
      </w:r>
      <w:r w:rsidR="00016AAC" w:rsidRPr="0086507B">
        <w:rPr>
          <w:rFonts w:ascii="Arial" w:hAnsi="Arial" w:cs="Arial"/>
          <w:b/>
          <w:bCs/>
          <w:color w:val="772432"/>
          <w:sz w:val="32"/>
          <w:szCs w:val="32"/>
        </w:rPr>
        <w:t>Heading</w:t>
      </w:r>
      <w:r>
        <w:rPr>
          <w:rFonts w:ascii="Arial" w:hAnsi="Arial" w:cs="Arial"/>
          <w:b/>
          <w:bCs/>
          <w:color w:val="772432"/>
          <w:sz w:val="32"/>
          <w:szCs w:val="32"/>
        </w:rPr>
        <w:t>]</w:t>
      </w:r>
    </w:p>
    <w:p w14:paraId="7A330E6F" w14:textId="77777777" w:rsidR="009F4333" w:rsidRPr="006C2783" w:rsidRDefault="009F4333" w:rsidP="006C2783">
      <w:pPr>
        <w:pStyle w:val="Subhead1"/>
      </w:pPr>
      <w:r w:rsidRPr="006C2783">
        <w:t>[Subhead]</w:t>
      </w:r>
    </w:p>
    <w:p w14:paraId="13BDC352" w14:textId="77777777" w:rsidR="009F4333" w:rsidRDefault="009F4333" w:rsidP="006C2783">
      <w:pPr>
        <w:pStyle w:val="Paragraph1"/>
      </w:pPr>
      <w:r>
        <w:t>[Sample Text]</w:t>
      </w:r>
    </w:p>
    <w:p w14:paraId="0803FE80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1C4738C3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73595685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455929AC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08A080FB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1080DA54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3A448462" w14:textId="77777777" w:rsidR="006C0995" w:rsidRDefault="006C0995" w:rsidP="006C0995">
      <w:pPr>
        <w:rPr>
          <w:rFonts w:ascii="Arial" w:hAnsi="Arial" w:cs="Arial"/>
          <w:sz w:val="22"/>
          <w:szCs w:val="22"/>
        </w:rPr>
      </w:pPr>
    </w:p>
    <w:p w14:paraId="71978275" w14:textId="77777777" w:rsidR="006C0995" w:rsidRPr="00D536E1" w:rsidRDefault="006C0995" w:rsidP="006C0995">
      <w:pPr>
        <w:rPr>
          <w:rFonts w:ascii="Arial" w:hAnsi="Arial" w:cs="Arial"/>
          <w:sz w:val="22"/>
          <w:szCs w:val="22"/>
        </w:rPr>
      </w:pPr>
    </w:p>
    <w:p w14:paraId="48EFB0DA" w14:textId="5E1902C3" w:rsidR="006C0995" w:rsidRPr="006C2783" w:rsidRDefault="009F4333" w:rsidP="006C2783">
      <w:pPr>
        <w:pStyle w:val="Subhead1"/>
      </w:pPr>
      <w:r w:rsidRPr="006C2783">
        <w:t>[</w:t>
      </w:r>
      <w:r w:rsidR="006C0995" w:rsidRPr="006C2783">
        <w:t>Subhead</w:t>
      </w:r>
      <w:r w:rsidRPr="006C2783">
        <w:t>]</w:t>
      </w:r>
    </w:p>
    <w:p w14:paraId="2E6066A6" w14:textId="10AAA4B1" w:rsidR="006C0995" w:rsidRDefault="009F4333" w:rsidP="006C2783">
      <w:pPr>
        <w:pStyle w:val="Paragraph1"/>
      </w:pPr>
      <w:r>
        <w:t>[</w:t>
      </w:r>
      <w:r w:rsidR="006C0995">
        <w:t>Sample Text</w:t>
      </w:r>
      <w:r>
        <w:t>]</w:t>
      </w:r>
    </w:p>
    <w:p w14:paraId="7F3FBC76" w14:textId="3B7D3860" w:rsidR="00E050CC" w:rsidRPr="00C94E7D" w:rsidRDefault="00E050CC" w:rsidP="0086507B">
      <w:pPr>
        <w:rPr>
          <w:rFonts w:ascii="Arial" w:hAnsi="Arial" w:cs="Arial"/>
          <w:b/>
          <w:bCs/>
          <w:sz w:val="22"/>
          <w:szCs w:val="22"/>
        </w:rPr>
      </w:pPr>
    </w:p>
    <w:sectPr w:rsidR="00E050CC" w:rsidRPr="00C94E7D" w:rsidSect="009F4333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60" w:space="720"/>
        <w:col w:w="702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F5245" w14:textId="77777777" w:rsidR="00D65D7B" w:rsidRDefault="00D65D7B">
      <w:r>
        <w:separator/>
      </w:r>
    </w:p>
  </w:endnote>
  <w:endnote w:type="continuationSeparator" w:id="0">
    <w:p w14:paraId="681AFA0E" w14:textId="77777777" w:rsidR="00D65D7B" w:rsidRDefault="00D65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9DD6C" w14:textId="77777777" w:rsidR="00CA3A07" w:rsidRDefault="00CA3A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E3B45" w14:textId="77777777" w:rsidR="00AB63B4" w:rsidRDefault="00AB63B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D21B0" w14:textId="77777777" w:rsidR="00CA3A07" w:rsidRDefault="00CA3A0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C2507" w14:textId="77777777" w:rsidR="0086507B" w:rsidRDefault="0086507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828BF" w14:textId="77777777" w:rsidR="0086507B" w:rsidRDefault="0086507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7499A" w14:textId="77777777" w:rsidR="0086507B" w:rsidRDefault="008650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CE2DD" w14:textId="77777777" w:rsidR="00D65D7B" w:rsidRDefault="00D65D7B">
      <w:r>
        <w:separator/>
      </w:r>
    </w:p>
  </w:footnote>
  <w:footnote w:type="continuationSeparator" w:id="0">
    <w:p w14:paraId="4F37B2AA" w14:textId="77777777" w:rsidR="00D65D7B" w:rsidRDefault="00D65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88079" w14:textId="7E6F62AD" w:rsidR="00FA59E0" w:rsidRDefault="00FA59E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F82B" w14:textId="1B826B2C" w:rsidR="0054769A" w:rsidRDefault="00345738" w:rsidP="0054769A">
    <w:pPr>
      <w:ind w:left="-360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5564714" wp14:editId="7CCCC0A8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662" cy="1005840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Burgund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A828D" w14:textId="3864647A" w:rsidR="00FA59E0" w:rsidRDefault="00FA59E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6C75D" w14:textId="77777777" w:rsidR="0086507B" w:rsidRDefault="00D65D7B">
    <w:r>
      <w:rPr>
        <w:noProof/>
      </w:rPr>
      <w:pict w14:anchorId="2A66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612pt;height:11in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FF5C4" w14:textId="4AD4A3AA" w:rsidR="0086507B" w:rsidRDefault="00345738" w:rsidP="0054769A">
    <w:pPr>
      <w:ind w:left="-360"/>
      <w:jc w:val="righ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5A978E58" wp14:editId="5607ED15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662" cy="10058400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Burgund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5CF23" w14:textId="77777777" w:rsidR="0086507B" w:rsidRDefault="00D65D7B">
    <w:r>
      <w:rPr>
        <w:noProof/>
      </w:rPr>
      <w:pict w14:anchorId="0237A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263F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3AE7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08E50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4F6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22FD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4C52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12CB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B4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B060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1A8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16AAC"/>
    <w:rsid w:val="000D5BCD"/>
    <w:rsid w:val="000E20C3"/>
    <w:rsid w:val="00146CE9"/>
    <w:rsid w:val="001649C0"/>
    <w:rsid w:val="00200ECB"/>
    <w:rsid w:val="0023536C"/>
    <w:rsid w:val="00250E6E"/>
    <w:rsid w:val="00250E87"/>
    <w:rsid w:val="00292BCA"/>
    <w:rsid w:val="002A51BF"/>
    <w:rsid w:val="002E4AD6"/>
    <w:rsid w:val="00345738"/>
    <w:rsid w:val="003B0DAE"/>
    <w:rsid w:val="003B2FA2"/>
    <w:rsid w:val="003F0443"/>
    <w:rsid w:val="0041366B"/>
    <w:rsid w:val="00435E09"/>
    <w:rsid w:val="00482E82"/>
    <w:rsid w:val="00497F54"/>
    <w:rsid w:val="00531886"/>
    <w:rsid w:val="0054769A"/>
    <w:rsid w:val="00552EC1"/>
    <w:rsid w:val="005C0371"/>
    <w:rsid w:val="00642193"/>
    <w:rsid w:val="00680075"/>
    <w:rsid w:val="0068321C"/>
    <w:rsid w:val="006A3291"/>
    <w:rsid w:val="006A35B7"/>
    <w:rsid w:val="006C0995"/>
    <w:rsid w:val="006C2783"/>
    <w:rsid w:val="006C46A5"/>
    <w:rsid w:val="00707C2C"/>
    <w:rsid w:val="0072669D"/>
    <w:rsid w:val="007E0652"/>
    <w:rsid w:val="00826F0E"/>
    <w:rsid w:val="008435D2"/>
    <w:rsid w:val="0086507B"/>
    <w:rsid w:val="008665C7"/>
    <w:rsid w:val="00874F3C"/>
    <w:rsid w:val="008D3E7C"/>
    <w:rsid w:val="009312F9"/>
    <w:rsid w:val="0096459C"/>
    <w:rsid w:val="009C61F3"/>
    <w:rsid w:val="009F4333"/>
    <w:rsid w:val="00A7274A"/>
    <w:rsid w:val="00A75671"/>
    <w:rsid w:val="00AB63B4"/>
    <w:rsid w:val="00AD647F"/>
    <w:rsid w:val="00AF07EB"/>
    <w:rsid w:val="00B23864"/>
    <w:rsid w:val="00B26B49"/>
    <w:rsid w:val="00B772BE"/>
    <w:rsid w:val="00BB28E7"/>
    <w:rsid w:val="00BB4AA3"/>
    <w:rsid w:val="00BE4198"/>
    <w:rsid w:val="00C268CA"/>
    <w:rsid w:val="00C66BB1"/>
    <w:rsid w:val="00C76B19"/>
    <w:rsid w:val="00C94E7D"/>
    <w:rsid w:val="00C96300"/>
    <w:rsid w:val="00CA27C5"/>
    <w:rsid w:val="00CA3A07"/>
    <w:rsid w:val="00CC4255"/>
    <w:rsid w:val="00D36713"/>
    <w:rsid w:val="00D536E1"/>
    <w:rsid w:val="00D65D7B"/>
    <w:rsid w:val="00D813B6"/>
    <w:rsid w:val="00DA6A83"/>
    <w:rsid w:val="00DC0C20"/>
    <w:rsid w:val="00DD2ADA"/>
    <w:rsid w:val="00DF37B0"/>
    <w:rsid w:val="00E050CC"/>
    <w:rsid w:val="00E344AC"/>
    <w:rsid w:val="00E542F8"/>
    <w:rsid w:val="00E860AD"/>
    <w:rsid w:val="00EC345C"/>
    <w:rsid w:val="00F47BE5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79BB23C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C27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qFormat/>
    <w:rsid w:val="006C2783"/>
    <w:pPr>
      <w:tabs>
        <w:tab w:val="left" w:pos="720"/>
        <w:tab w:val="left" w:pos="6030"/>
      </w:tabs>
    </w:pPr>
    <w:rPr>
      <w:rFonts w:ascii="Arial" w:hAnsi="Arial" w:cs="Arial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C27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bhead2">
    <w:name w:val="Subhead 2"/>
    <w:basedOn w:val="Subhead1"/>
    <w:qFormat/>
    <w:rsid w:val="006C2783"/>
    <w:pPr>
      <w:jc w:val="center"/>
    </w:pPr>
  </w:style>
  <w:style w:type="paragraph" w:customStyle="1" w:styleId="Paragraph1">
    <w:name w:val="Paragraph 1"/>
    <w:basedOn w:val="Normal"/>
    <w:qFormat/>
    <w:rsid w:val="006C2783"/>
    <w:rPr>
      <w:rFonts w:ascii="Arial" w:hAnsi="Arial" w:cs="Arial"/>
      <w:sz w:val="22"/>
      <w:szCs w:val="22"/>
    </w:rPr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customStyle="1" w:styleId="Paragraph2">
    <w:name w:val="Paragraph 2"/>
    <w:basedOn w:val="Normal"/>
    <w:qFormat/>
    <w:rsid w:val="006C2783"/>
    <w:pPr>
      <w:jc w:val="center"/>
    </w:pPr>
    <w:rPr>
      <w:rFonts w:ascii="Arial" w:hAnsi="Arial" w:cs="Arial"/>
      <w:sz w:val="22"/>
      <w:szCs w:val="22"/>
    </w:rPr>
  </w:style>
  <w:style w:type="paragraph" w:customStyle="1" w:styleId="Subhead">
    <w:name w:val="Subhead"/>
    <w:basedOn w:val="Header1"/>
    <w:qFormat/>
    <w:rsid w:val="00F47BE5"/>
    <w:rPr>
      <w:b w:val="0"/>
      <w:bCs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Paragraph3">
    <w:name w:val="Paragraph 3"/>
    <w:basedOn w:val="Paragraph1"/>
    <w:qFormat/>
    <w:rsid w:val="00F47BE5"/>
    <w:pPr>
      <w:spacing w:line="360" w:lineRule="auto"/>
    </w:pPr>
  </w:style>
  <w:style w:type="paragraph" w:customStyle="1" w:styleId="Subhead3">
    <w:name w:val="Subhead 3"/>
    <w:basedOn w:val="Heading3"/>
    <w:qFormat/>
    <w:rsid w:val="00F47BE5"/>
    <w:pPr>
      <w:spacing w:before="120" w:line="360" w:lineRule="auto"/>
      <w:ind w:right="86"/>
    </w:pPr>
    <w:rPr>
      <w:rFonts w:ascii="Arial" w:hAnsi="Arial" w:cs="Arial"/>
      <w:b/>
      <w:bCs/>
      <w:color w:val="770D29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rsid w:val="006C0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C099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C099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19"/>
    <w:qFormat/>
    <w:rsid w:val="006C09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21"/>
    <w:qFormat/>
    <w:rsid w:val="006C09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31"/>
    <w:qFormat/>
    <w:rsid w:val="006C099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32"/>
    <w:qFormat/>
    <w:rsid w:val="006C09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72"/>
    <w:rsid w:val="006C099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73"/>
    <w:rsid w:val="006C09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33"/>
    <w:qFormat/>
    <w:rsid w:val="006C099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37"/>
    <w:rsid w:val="006C099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50E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F4333"/>
    <w:rPr>
      <w:color w:val="954F72" w:themeColor="followedHyperlink"/>
      <w:u w:val="single"/>
    </w:rPr>
  </w:style>
  <w:style w:type="paragraph" w:customStyle="1" w:styleId="Header1">
    <w:name w:val="Header 1"/>
    <w:basedOn w:val="BasicParagraphA4"/>
    <w:qFormat/>
    <w:rsid w:val="006C2783"/>
    <w:pPr>
      <w:spacing w:before="640" w:after="840"/>
      <w:jc w:val="right"/>
    </w:pPr>
    <w:rPr>
      <w:rFonts w:ascii="Arial" w:hAnsi="Arial" w:cs="Arial"/>
      <w:b/>
      <w:bCs/>
      <w:color w:val="FFFFFF" w:themeColor="background1"/>
      <w:sz w:val="40"/>
      <w:szCs w:val="40"/>
      <w14:textOutline w14:w="9525" w14:cap="flat" w14:cmpd="sng" w14:algn="ctr">
        <w14:noFill/>
        <w14:prstDash w14:val="solid"/>
        <w14:round/>
      </w14:textOutline>
    </w:rPr>
  </w:style>
  <w:style w:type="paragraph" w:customStyle="1" w:styleId="Header2">
    <w:name w:val="Header 2"/>
    <w:basedOn w:val="Normal"/>
    <w:qFormat/>
    <w:rsid w:val="006C2783"/>
    <w:pPr>
      <w:framePr w:hSpace="180" w:wrap="around" w:vAnchor="text" w:hAnchor="text" w:x="-360" w:y="-2"/>
      <w:spacing w:line="480" w:lineRule="auto"/>
      <w:jc w:val="center"/>
    </w:pPr>
    <w:rPr>
      <w:rFonts w:ascii="Arial" w:hAnsi="Arial" w:cs="Arial"/>
      <w:b/>
      <w:bCs/>
      <w:color w:val="004165"/>
      <w:sz w:val="40"/>
      <w:szCs w:val="40"/>
    </w:rPr>
  </w:style>
  <w:style w:type="paragraph" w:customStyle="1" w:styleId="Header3">
    <w:name w:val="Header 3"/>
    <w:basedOn w:val="Normal"/>
    <w:qFormat/>
    <w:rsid w:val="006C2783"/>
    <w:pPr>
      <w:spacing w:line="480" w:lineRule="auto"/>
    </w:pPr>
    <w:rPr>
      <w:rFonts w:ascii="Arial" w:hAnsi="Arial" w:cs="Arial"/>
      <w:b/>
      <w:bCs/>
      <w:color w:val="772432"/>
      <w:sz w:val="32"/>
      <w:szCs w:val="32"/>
    </w:rPr>
  </w:style>
  <w:style w:type="paragraph" w:styleId="Footer">
    <w:name w:val="footer"/>
    <w:basedOn w:val="Normal"/>
    <w:link w:val="FooterChar"/>
    <w:rsid w:val="00CA3A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A3A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astmasters.org" TargetMode="External"/><Relationship Id="rId23" Type="http://schemas.openxmlformats.org/officeDocument/2006/relationships/hyperlink" Target="http://www.toastmasters.org" TargetMode="Externa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oursite.org" TargetMode="External"/><Relationship Id="rId22" Type="http://schemas.openxmlformats.org/officeDocument/2006/relationships/hyperlink" Target="http://www.oursite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4BC3C3-AF69-0E46-8F17-3557EE22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toastmasters-648B-newsletter-template-burgundy-letter-size.dotx</Template>
  <TotalTime>1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1214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Alexis Nelson</cp:lastModifiedBy>
  <cp:revision>2</cp:revision>
  <cp:lastPrinted>2019-12-05T16:32:00Z</cp:lastPrinted>
  <dcterms:created xsi:type="dcterms:W3CDTF">2020-01-31T17:50:00Z</dcterms:created>
  <dcterms:modified xsi:type="dcterms:W3CDTF">2020-01-31T17:50:00Z</dcterms:modified>
</cp:coreProperties>
</file>