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BF784" w14:textId="6505C97E" w:rsidR="00653ED0" w:rsidRDefault="008327E1" w:rsidP="009B03BE">
      <w:bookmarkStart w:id="0" w:name="_GoBack"/>
      <w:bookmarkEnd w:id="0"/>
      <w:r w:rsidRPr="009B03B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2A0FDC6A" wp14:editId="7A1BA185">
                <wp:simplePos x="0" y="0"/>
                <wp:positionH relativeFrom="margin">
                  <wp:posOffset>-199390</wp:posOffset>
                </wp:positionH>
                <wp:positionV relativeFrom="margin">
                  <wp:posOffset>4351020</wp:posOffset>
                </wp:positionV>
                <wp:extent cx="6807200" cy="11398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807200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FF79F" w14:textId="77777777" w:rsidR="008327E1" w:rsidRPr="00871394" w:rsidRDefault="008327E1" w:rsidP="009B03BE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772432"/>
                                <w:sz w:val="90"/>
                                <w:szCs w:val="90"/>
                              </w:rPr>
                            </w:pPr>
                            <w:r w:rsidRPr="00871394">
                              <w:rPr>
                                <w:rFonts w:ascii="Arial Black" w:hAnsi="Arial Black" w:cs="Arial"/>
                                <w:b/>
                                <w:bCs/>
                                <w:color w:val="772432"/>
                                <w:sz w:val="90"/>
                                <w:szCs w:val="90"/>
                              </w:rPr>
                              <w:t>First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FDC6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5.7pt;margin-top:342.6pt;width:536pt;height:89.7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" filled="f" stroked="f" strokeweight=".5pt">
                <v:textbox>
                  <w:txbxContent>
                    <w:p w14:paraId="28BFF79F" w14:textId="77777777" w:rsidR="008327E1" w:rsidRPr="00871394" w:rsidRDefault="008327E1" w:rsidP="009B03BE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772432"/>
                          <w:sz w:val="90"/>
                          <w:szCs w:val="90"/>
                        </w:rPr>
                      </w:pPr>
                      <w:r w:rsidRPr="00871394">
                        <w:rPr>
                          <w:rFonts w:ascii="Arial Black" w:hAnsi="Arial Black" w:cs="Arial"/>
                          <w:b/>
                          <w:bCs/>
                          <w:color w:val="772432"/>
                          <w:sz w:val="90"/>
                          <w:szCs w:val="90"/>
                        </w:rPr>
                        <w:t>First Last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Pr="009B03B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3952695" wp14:editId="77E3D2D1">
                <wp:simplePos x="0" y="0"/>
                <wp:positionH relativeFrom="margin">
                  <wp:posOffset>-206375</wp:posOffset>
                </wp:positionH>
                <wp:positionV relativeFrom="margin">
                  <wp:posOffset>8222615</wp:posOffset>
                </wp:positionV>
                <wp:extent cx="6807200" cy="11398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B45E8" w14:textId="77777777" w:rsidR="008327E1" w:rsidRPr="00871394" w:rsidRDefault="008327E1" w:rsidP="009B03BE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772432"/>
                                <w:sz w:val="90"/>
                                <w:szCs w:val="90"/>
                              </w:rPr>
                            </w:pPr>
                            <w:r w:rsidRPr="00871394">
                              <w:rPr>
                                <w:rFonts w:ascii="Arial Black" w:hAnsi="Arial Black" w:cs="Arial"/>
                                <w:b/>
                                <w:bCs/>
                                <w:color w:val="772432"/>
                                <w:sz w:val="90"/>
                                <w:szCs w:val="90"/>
                              </w:rPr>
                              <w:t>First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2695" id="Text Box 15" o:spid="_x0000_s1027" type="#_x0000_t202" style="position:absolute;margin-left:-16.25pt;margin-top:647.45pt;width:536pt;height:8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" filled="f" stroked="f" strokeweight=".5pt">
                <v:textbox>
                  <w:txbxContent>
                    <w:p w14:paraId="678B45E8" w14:textId="77777777" w:rsidR="008327E1" w:rsidRPr="00871394" w:rsidRDefault="008327E1" w:rsidP="009B03BE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772432"/>
                          <w:sz w:val="90"/>
                          <w:szCs w:val="90"/>
                        </w:rPr>
                      </w:pPr>
                      <w:r w:rsidRPr="00871394">
                        <w:rPr>
                          <w:rFonts w:ascii="Arial Black" w:hAnsi="Arial Black" w:cs="Arial"/>
                          <w:b/>
                          <w:bCs/>
                          <w:color w:val="772432"/>
                          <w:sz w:val="90"/>
                          <w:szCs w:val="90"/>
                        </w:rPr>
                        <w:t>First Last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Pr="009B03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05D074C" wp14:editId="111071F7">
                <wp:simplePos x="0" y="0"/>
                <wp:positionH relativeFrom="margin">
                  <wp:posOffset>-201295</wp:posOffset>
                </wp:positionH>
                <wp:positionV relativeFrom="margin">
                  <wp:posOffset>3185795</wp:posOffset>
                </wp:positionV>
                <wp:extent cx="6807200" cy="11398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9AC15" w14:textId="77777777" w:rsidR="008327E1" w:rsidRPr="00871394" w:rsidRDefault="008327E1" w:rsidP="009B03BE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772432"/>
                                <w:sz w:val="90"/>
                                <w:szCs w:val="90"/>
                              </w:rPr>
                            </w:pPr>
                            <w:r w:rsidRPr="00871394">
                              <w:rPr>
                                <w:rFonts w:ascii="Arial Black" w:hAnsi="Arial Black" w:cs="Arial"/>
                                <w:b/>
                                <w:bCs/>
                                <w:color w:val="772432"/>
                                <w:sz w:val="90"/>
                                <w:szCs w:val="90"/>
                              </w:rPr>
                              <w:t>First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D074C" id="Text Box 10" o:spid="_x0000_s1028" type="#_x0000_t202" style="position:absolute;margin-left:-15.85pt;margin-top:250.85pt;width:536pt;height: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" filled="f" stroked="f" strokeweight=".5pt">
                <v:textbox>
                  <w:txbxContent>
                    <w:p w14:paraId="7CA9AC15" w14:textId="77777777" w:rsidR="008327E1" w:rsidRPr="00871394" w:rsidRDefault="008327E1" w:rsidP="009B03BE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772432"/>
                          <w:sz w:val="90"/>
                          <w:szCs w:val="90"/>
                        </w:rPr>
                      </w:pPr>
                      <w:r w:rsidRPr="00871394">
                        <w:rPr>
                          <w:rFonts w:ascii="Arial Black" w:hAnsi="Arial Black" w:cs="Arial"/>
                          <w:b/>
                          <w:bCs/>
                          <w:color w:val="772432"/>
                          <w:sz w:val="90"/>
                          <w:szCs w:val="90"/>
                        </w:rPr>
                        <w:t>First Last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Pr="009B03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09C6AE5" wp14:editId="3EF0D3F1">
                <wp:simplePos x="0" y="0"/>
                <wp:positionH relativeFrom="margin">
                  <wp:posOffset>-205740</wp:posOffset>
                </wp:positionH>
                <wp:positionV relativeFrom="margin">
                  <wp:posOffset>-685800</wp:posOffset>
                </wp:positionV>
                <wp:extent cx="6807200" cy="11398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807200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E9AFD" w14:textId="77777777" w:rsidR="009B03BE" w:rsidRPr="00871394" w:rsidRDefault="009B03BE" w:rsidP="009B03BE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772432"/>
                                <w:sz w:val="90"/>
                                <w:szCs w:val="90"/>
                              </w:rPr>
                            </w:pPr>
                            <w:r w:rsidRPr="00871394">
                              <w:rPr>
                                <w:rFonts w:ascii="Arial Black" w:hAnsi="Arial Black" w:cs="Arial"/>
                                <w:b/>
                                <w:bCs/>
                                <w:color w:val="772432"/>
                                <w:sz w:val="90"/>
                                <w:szCs w:val="90"/>
                              </w:rPr>
                              <w:t>First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6AE5" id="Text Box 4" o:spid="_x0000_s1029" type="#_x0000_t202" style="position:absolute;margin-left:-16.2pt;margin-top:-54pt;width:536pt;height:89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" filled="f" stroked="f" strokeweight=".5pt">
                <v:textbox>
                  <w:txbxContent>
                    <w:p w14:paraId="550E9AFD" w14:textId="77777777" w:rsidR="009B03BE" w:rsidRPr="00871394" w:rsidRDefault="009B03BE" w:rsidP="009B03BE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772432"/>
                          <w:sz w:val="90"/>
                          <w:szCs w:val="90"/>
                        </w:rPr>
                      </w:pPr>
                      <w:r w:rsidRPr="00871394">
                        <w:rPr>
                          <w:rFonts w:ascii="Arial Black" w:hAnsi="Arial Black" w:cs="Arial"/>
                          <w:b/>
                          <w:bCs/>
                          <w:color w:val="772432"/>
                          <w:sz w:val="90"/>
                          <w:szCs w:val="90"/>
                        </w:rPr>
                        <w:t>First Last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sectPr w:rsidR="00653ED0" w:rsidSect="008327E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83271" w14:textId="77777777" w:rsidR="009F30E0" w:rsidRDefault="009F30E0" w:rsidP="009B03BE">
      <w:r>
        <w:separator/>
      </w:r>
    </w:p>
  </w:endnote>
  <w:endnote w:type="continuationSeparator" w:id="0">
    <w:p w14:paraId="20CC969D" w14:textId="77777777" w:rsidR="009F30E0" w:rsidRDefault="009F30E0" w:rsidP="009B0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8E330" w14:textId="77777777" w:rsidR="009B03BE" w:rsidRDefault="009B03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D7867" w14:textId="77777777" w:rsidR="009B03BE" w:rsidRDefault="009B03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4D82" w14:textId="77777777" w:rsidR="009B03BE" w:rsidRDefault="009B03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33CD8" w14:textId="77777777" w:rsidR="009F30E0" w:rsidRDefault="009F30E0" w:rsidP="009B03BE">
      <w:r>
        <w:separator/>
      </w:r>
    </w:p>
  </w:footnote>
  <w:footnote w:type="continuationSeparator" w:id="0">
    <w:p w14:paraId="4A52044F" w14:textId="77777777" w:rsidR="009F30E0" w:rsidRDefault="009F30E0" w:rsidP="009B0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30454" w14:textId="27155CC6" w:rsidR="009B03BE" w:rsidRDefault="009F30E0">
    <w:pPr>
      <w:pStyle w:val="Header"/>
    </w:pPr>
    <w:r>
      <w:rPr>
        <w:noProof/>
      </w:rPr>
      <w:pict w14:anchorId="7994D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933900" o:spid="_x0000_s2050" type="#_x0000_t75" alt="/Volumes/GraphicsServer2019/TableTents/Marketing/Assets/674B-NameTentsTemplateBurgundyLetterSize2Up.pdf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74B-NameTentsTemplateBurgundyLetterSize2U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189EA" w14:textId="3095B758" w:rsidR="009B03BE" w:rsidRDefault="00053647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AA78986" wp14:editId="13BF87A0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2400" cy="10058627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647B-NameTentsTemplateBurgundyLetterSize2U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B8CA1" w14:textId="0DFE2D6B" w:rsidR="009B03BE" w:rsidRDefault="009F30E0">
    <w:pPr>
      <w:pStyle w:val="Header"/>
    </w:pPr>
    <w:r>
      <w:rPr>
        <w:noProof/>
      </w:rPr>
      <w:pict w14:anchorId="6B2119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933899" o:spid="_x0000_s2049" type="#_x0000_t75" alt="/Volumes/GraphicsServer2019/TableTents/Marketing/Assets/674B-NameTentsTemplateBurgundyLetterSize2Up.pdf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74B-NameTentsTemplateBurgundyLetterSize2U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3BE"/>
    <w:rsid w:val="000441C0"/>
    <w:rsid w:val="00053647"/>
    <w:rsid w:val="00120E72"/>
    <w:rsid w:val="0041134F"/>
    <w:rsid w:val="005C1DF7"/>
    <w:rsid w:val="005F2476"/>
    <w:rsid w:val="008327E1"/>
    <w:rsid w:val="00941CD0"/>
    <w:rsid w:val="009B03BE"/>
    <w:rsid w:val="009F30E0"/>
    <w:rsid w:val="00A01386"/>
    <w:rsid w:val="00D3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DBDD3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3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3BE"/>
  </w:style>
  <w:style w:type="paragraph" w:styleId="Footer">
    <w:name w:val="footer"/>
    <w:basedOn w:val="Normal"/>
    <w:link w:val="FooterChar"/>
    <w:uiPriority w:val="99"/>
    <w:unhideWhenUsed/>
    <w:rsid w:val="009B03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toastmasters-647B-name-tents-template-burgundy-letter-size-2-up.dotx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Nelson</dc:creator>
  <cp:keywords/>
  <dc:description/>
  <cp:lastModifiedBy>Alexis Nelson</cp:lastModifiedBy>
  <cp:revision>2</cp:revision>
  <dcterms:created xsi:type="dcterms:W3CDTF">2020-01-31T17:18:00Z</dcterms:created>
  <dcterms:modified xsi:type="dcterms:W3CDTF">2020-01-31T17:18:00Z</dcterms:modified>
</cp:coreProperties>
</file>